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89" w:rsidRDefault="004F7289" w:rsidP="00B74618">
      <w:r>
        <w:t xml:space="preserve">                                                                                                 </w:t>
      </w:r>
    </w:p>
    <w:bookmarkStart w:id="0" w:name="_MON_1213074852"/>
    <w:bookmarkEnd w:id="0"/>
    <w:p w:rsidR="004F7289" w:rsidRPr="00C175B1" w:rsidRDefault="004F7289" w:rsidP="004F5F7A">
      <w:pPr>
        <w:jc w:val="center"/>
      </w:pPr>
      <w:r w:rsidRPr="00C175B1">
        <w:rPr>
          <w:sz w:val="20"/>
          <w:szCs w:val="20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6pt" o:ole="" fillcolor="window">
            <v:imagedata r:id="rId5" o:title=""/>
          </v:shape>
          <o:OLEObject Type="Embed" ProgID="Word.Picture.8" ShapeID="_x0000_i1025" DrawAspect="Content" ObjectID="_1494407493" r:id="rId6"/>
        </w:object>
      </w:r>
    </w:p>
    <w:p w:rsidR="004F7289" w:rsidRPr="00C175B1" w:rsidRDefault="004F7289" w:rsidP="004F5F7A">
      <w:pPr>
        <w:jc w:val="center"/>
        <w:rPr>
          <w:sz w:val="26"/>
          <w:szCs w:val="20"/>
        </w:rPr>
      </w:pPr>
    </w:p>
    <w:p w:rsidR="004F7289" w:rsidRPr="00C175B1" w:rsidRDefault="004F7289" w:rsidP="004F5F7A">
      <w:pPr>
        <w:jc w:val="center"/>
        <w:rPr>
          <w:b/>
          <w:sz w:val="28"/>
          <w:szCs w:val="28"/>
        </w:rPr>
      </w:pPr>
      <w:r w:rsidRPr="00C175B1">
        <w:rPr>
          <w:b/>
          <w:sz w:val="28"/>
          <w:szCs w:val="28"/>
        </w:rPr>
        <w:t>РЕСПУБЛИКА  ДАГЕСТАН</w:t>
      </w:r>
    </w:p>
    <w:p w:rsidR="004F7289" w:rsidRPr="00C175B1" w:rsidRDefault="004F7289" w:rsidP="004F5F7A">
      <w:pPr>
        <w:keepNext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C175B1">
        <w:rPr>
          <w:b/>
          <w:sz w:val="28"/>
          <w:szCs w:val="28"/>
        </w:rPr>
        <w:t xml:space="preserve"> МУНИЦИПАЛЬНОГО  РАЙОНА</w:t>
      </w:r>
    </w:p>
    <w:p w:rsidR="004F7289" w:rsidRPr="00C175B1" w:rsidRDefault="004F7289" w:rsidP="004F5F7A">
      <w:pPr>
        <w:keepNext/>
        <w:jc w:val="center"/>
        <w:outlineLvl w:val="2"/>
        <w:rPr>
          <w:b/>
          <w:sz w:val="28"/>
          <w:szCs w:val="28"/>
        </w:rPr>
      </w:pPr>
      <w:r w:rsidRPr="00C175B1">
        <w:rPr>
          <w:b/>
          <w:sz w:val="28"/>
          <w:szCs w:val="28"/>
        </w:rPr>
        <w:t xml:space="preserve">«АХТЫНСКИЙ  РАЙОН» </w:t>
      </w:r>
    </w:p>
    <w:p w:rsidR="004F7289" w:rsidRPr="00C175B1" w:rsidRDefault="004F7289" w:rsidP="004F5F7A">
      <w:pPr>
        <w:jc w:val="center"/>
        <w:rPr>
          <w:sz w:val="4"/>
          <w:szCs w:val="4"/>
        </w:rPr>
      </w:pPr>
      <w:r w:rsidRPr="00C175B1">
        <w:rPr>
          <w:sz w:val="20"/>
          <w:szCs w:val="20"/>
        </w:rPr>
        <w:t xml:space="preserve">  </w:t>
      </w:r>
    </w:p>
    <w:p w:rsidR="004F7289" w:rsidRPr="00C175B1" w:rsidRDefault="004F7289" w:rsidP="004F5F7A">
      <w:pPr>
        <w:rPr>
          <w:sz w:val="4"/>
          <w:szCs w:val="20"/>
        </w:rPr>
      </w:pPr>
    </w:p>
    <w:p w:rsidR="004F7289" w:rsidRPr="00C175B1" w:rsidRDefault="004F7289" w:rsidP="004F5F7A">
      <w:pPr>
        <w:rPr>
          <w:sz w:val="4"/>
          <w:szCs w:val="20"/>
        </w:rPr>
      </w:pPr>
    </w:p>
    <w:p w:rsidR="004F7289" w:rsidRPr="00C175B1" w:rsidRDefault="004F7289" w:rsidP="004F5F7A">
      <w:pPr>
        <w:rPr>
          <w:sz w:val="4"/>
          <w:szCs w:val="20"/>
        </w:rPr>
      </w:pPr>
    </w:p>
    <w:p w:rsidR="004F7289" w:rsidRPr="00C175B1" w:rsidRDefault="004F7289" w:rsidP="004F5F7A">
      <w:pPr>
        <w:jc w:val="both"/>
      </w:pPr>
      <w:r>
        <w:rPr>
          <w:noProof/>
        </w:rPr>
        <w:pict>
          <v:line id="Прямая соединительная линия 1" o:spid="_x0000_s1026" style="position:absolute;left:0;text-align:left;flip:y;z-index:251658240;visibility:visible" from="5.6pt,-.1pt" to="467.7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" strokeweight="4.5pt">
            <v:stroke linestyle="thickThin"/>
          </v:line>
        </w:pict>
      </w:r>
      <w:r w:rsidRPr="00C175B1">
        <w:t xml:space="preserve">         </w:t>
      </w:r>
    </w:p>
    <w:p w:rsidR="004F7289" w:rsidRDefault="004F7289" w:rsidP="004F5F7A">
      <w:pPr>
        <w:tabs>
          <w:tab w:val="left" w:pos="2754"/>
        </w:tabs>
        <w:jc w:val="both"/>
        <w:rPr>
          <w:sz w:val="28"/>
          <w:szCs w:val="28"/>
        </w:rPr>
      </w:pPr>
    </w:p>
    <w:p w:rsidR="004F7289" w:rsidRPr="004F5F7A" w:rsidRDefault="004F7289" w:rsidP="004F5F7A">
      <w:pPr>
        <w:tabs>
          <w:tab w:val="left" w:pos="2754"/>
        </w:tabs>
        <w:jc w:val="both"/>
        <w:rPr>
          <w:b/>
          <w:sz w:val="28"/>
          <w:szCs w:val="28"/>
        </w:rPr>
      </w:pPr>
      <w:r w:rsidRPr="004F5F7A">
        <w:rPr>
          <w:b/>
          <w:sz w:val="28"/>
          <w:szCs w:val="28"/>
        </w:rPr>
        <w:t xml:space="preserve">                                       ПОСТАНОВЛЕНИЕ</w:t>
      </w:r>
    </w:p>
    <w:p w:rsidR="004F7289" w:rsidRDefault="004F7289" w:rsidP="004F5F7A">
      <w:pPr>
        <w:tabs>
          <w:tab w:val="left" w:pos="2754"/>
        </w:tabs>
        <w:jc w:val="both"/>
        <w:rPr>
          <w:sz w:val="28"/>
          <w:szCs w:val="28"/>
        </w:rPr>
      </w:pPr>
    </w:p>
    <w:p w:rsidR="004F7289" w:rsidRPr="00C175B1" w:rsidRDefault="004F7289" w:rsidP="004F5F7A">
      <w:pPr>
        <w:tabs>
          <w:tab w:val="left" w:pos="2754"/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№ 20-МР</w:t>
      </w:r>
      <w:r w:rsidRPr="00C175B1">
        <w:rPr>
          <w:sz w:val="28"/>
          <w:szCs w:val="28"/>
        </w:rPr>
        <w:tab/>
      </w:r>
      <w:r>
        <w:rPr>
          <w:sz w:val="28"/>
          <w:szCs w:val="28"/>
        </w:rPr>
        <w:t xml:space="preserve">            с. Ахты</w:t>
      </w:r>
      <w:r>
        <w:rPr>
          <w:sz w:val="28"/>
          <w:szCs w:val="28"/>
        </w:rPr>
        <w:tab/>
        <w:t xml:space="preserve">      «09» 04.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>.</w:t>
      </w:r>
    </w:p>
    <w:p w:rsidR="004F7289" w:rsidRPr="00C175B1" w:rsidRDefault="004F7289" w:rsidP="004F5F7A">
      <w:pPr>
        <w:tabs>
          <w:tab w:val="left" w:pos="2754"/>
        </w:tabs>
        <w:jc w:val="both"/>
        <w:rPr>
          <w:sz w:val="28"/>
          <w:szCs w:val="28"/>
        </w:rPr>
      </w:pPr>
    </w:p>
    <w:p w:rsidR="004F7289" w:rsidRDefault="004F7289" w:rsidP="00B74618"/>
    <w:p w:rsidR="004F7289" w:rsidRPr="00807D83" w:rsidRDefault="004F7289" w:rsidP="00807D83">
      <w:pPr>
        <w:rPr>
          <w:sz w:val="28"/>
          <w:szCs w:val="28"/>
        </w:rPr>
      </w:pPr>
      <w:r w:rsidRPr="00807D83">
        <w:rPr>
          <w:sz w:val="28"/>
          <w:szCs w:val="28"/>
        </w:rPr>
        <w:t>Об утверждении муниципальной целевой программы «Комплексные меры по противодействию злоупотреблению наркотическими средствами и их незаконному обороту в муниципальном районе «Ахтынский район» на 2015-2017 годы».</w:t>
      </w:r>
    </w:p>
    <w:p w:rsidR="004F7289" w:rsidRPr="00807D83" w:rsidRDefault="004F7289" w:rsidP="00807D83">
      <w:pPr>
        <w:rPr>
          <w:sz w:val="28"/>
          <w:szCs w:val="28"/>
        </w:rPr>
      </w:pPr>
    </w:p>
    <w:p w:rsidR="004F7289" w:rsidRPr="00807D83" w:rsidRDefault="004F7289" w:rsidP="00807D83">
      <w:pPr>
        <w:rPr>
          <w:sz w:val="28"/>
          <w:szCs w:val="28"/>
        </w:rPr>
      </w:pPr>
      <w:r w:rsidRPr="00807D83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8 января 1998 года № 3-ФЗ «О наркотических средствах и психотропных веществах,</w:t>
      </w:r>
      <w:r w:rsidRPr="00807D83">
        <w:rPr>
          <w:sz w:val="28"/>
          <w:szCs w:val="28"/>
        </w:rPr>
        <w:t xml:space="preserve"> Федеральным законом от 06.10.2003 N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 Указа Президента Российской Федерации от18 октября 2007 года № 1374 «О дополнительных мерах по противодействию незаконному обороту наркотических средств, психотропных веществ и их прекурсоров», </w:t>
      </w:r>
      <w:r w:rsidRPr="00807D83">
        <w:rPr>
          <w:sz w:val="28"/>
          <w:szCs w:val="28"/>
        </w:rPr>
        <w:t>Уставом муницип</w:t>
      </w:r>
      <w:r>
        <w:rPr>
          <w:sz w:val="28"/>
          <w:szCs w:val="28"/>
        </w:rPr>
        <w:t xml:space="preserve">ального района «Ахтынский район» </w:t>
      </w:r>
      <w:r w:rsidRPr="00807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491C86">
        <w:rPr>
          <w:b/>
          <w:sz w:val="28"/>
          <w:szCs w:val="28"/>
        </w:rPr>
        <w:t>постановляю:</w:t>
      </w:r>
    </w:p>
    <w:p w:rsidR="004F7289" w:rsidRPr="00807D83" w:rsidRDefault="004F7289" w:rsidP="00807D83">
      <w:pPr>
        <w:rPr>
          <w:sz w:val="28"/>
          <w:szCs w:val="28"/>
        </w:rPr>
      </w:pPr>
      <w:r>
        <w:rPr>
          <w:sz w:val="28"/>
          <w:szCs w:val="28"/>
        </w:rPr>
        <w:t>1. Утвердить муниципальную</w:t>
      </w:r>
      <w:r w:rsidRPr="00807D83">
        <w:rPr>
          <w:sz w:val="28"/>
          <w:szCs w:val="28"/>
        </w:rPr>
        <w:t xml:space="preserve"> целевую программу «Комплексные меры по противодействию злоупотреблению наркотическими средствами и их незаконному обороту в муниципальном районе «Ахтынский район» на 2015-2017 годы» (прилагается).</w:t>
      </w:r>
    </w:p>
    <w:p w:rsidR="004F7289" w:rsidRPr="00807D83" w:rsidRDefault="004F7289" w:rsidP="00807D83">
      <w:pPr>
        <w:rPr>
          <w:sz w:val="28"/>
          <w:szCs w:val="28"/>
        </w:rPr>
      </w:pPr>
      <w:r>
        <w:rPr>
          <w:sz w:val="28"/>
          <w:szCs w:val="28"/>
        </w:rPr>
        <w:t xml:space="preserve">2. Разместить настоящее постановление </w:t>
      </w:r>
      <w:r w:rsidRPr="00807D83">
        <w:rPr>
          <w:sz w:val="28"/>
          <w:szCs w:val="28"/>
        </w:rPr>
        <w:t>на официальном сайте администрации  муниципального района в сети Интернет.</w:t>
      </w:r>
    </w:p>
    <w:p w:rsidR="004F7289" w:rsidRPr="00807D83" w:rsidRDefault="004F7289" w:rsidP="00807D83">
      <w:pPr>
        <w:rPr>
          <w:sz w:val="28"/>
          <w:szCs w:val="28"/>
        </w:rPr>
      </w:pPr>
      <w:r w:rsidRPr="00807D83">
        <w:rPr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 муниципального района по общественной безопасности. </w:t>
      </w:r>
    </w:p>
    <w:p w:rsidR="004F7289" w:rsidRPr="00807D83" w:rsidRDefault="004F7289" w:rsidP="00807D83">
      <w:pPr>
        <w:rPr>
          <w:sz w:val="28"/>
          <w:szCs w:val="28"/>
        </w:rPr>
      </w:pPr>
    </w:p>
    <w:p w:rsidR="004F7289" w:rsidRPr="00807D83" w:rsidRDefault="004F7289" w:rsidP="00807D83">
      <w:pPr>
        <w:rPr>
          <w:sz w:val="28"/>
          <w:szCs w:val="28"/>
        </w:rPr>
      </w:pPr>
    </w:p>
    <w:p w:rsidR="004F7289" w:rsidRPr="00807D83" w:rsidRDefault="004F7289" w:rsidP="00807D83">
      <w:pPr>
        <w:rPr>
          <w:sz w:val="28"/>
          <w:szCs w:val="28"/>
        </w:rPr>
      </w:pPr>
      <w:r w:rsidRPr="00807D83">
        <w:rPr>
          <w:sz w:val="28"/>
          <w:szCs w:val="28"/>
        </w:rPr>
        <w:t>Глава муниципального района</w:t>
      </w:r>
    </w:p>
    <w:p w:rsidR="004F7289" w:rsidRPr="00807D83" w:rsidRDefault="004F7289" w:rsidP="00807D83">
      <w:pPr>
        <w:rPr>
          <w:sz w:val="28"/>
          <w:szCs w:val="28"/>
        </w:rPr>
      </w:pPr>
      <w:r w:rsidRPr="00807D83">
        <w:rPr>
          <w:sz w:val="28"/>
          <w:szCs w:val="28"/>
        </w:rPr>
        <w:t xml:space="preserve">   «Ахтынский район»                                                  О.М.Абдулкеримов.</w:t>
      </w:r>
    </w:p>
    <w:p w:rsidR="004F7289" w:rsidRPr="00807D83" w:rsidRDefault="004F7289" w:rsidP="00B74618">
      <w:pPr>
        <w:rPr>
          <w:sz w:val="28"/>
          <w:szCs w:val="28"/>
        </w:rPr>
      </w:pPr>
    </w:p>
    <w:p w:rsidR="004F7289" w:rsidRPr="00807D83" w:rsidRDefault="004F7289" w:rsidP="00B74618">
      <w:pPr>
        <w:rPr>
          <w:sz w:val="28"/>
          <w:szCs w:val="28"/>
        </w:rPr>
      </w:pPr>
    </w:p>
    <w:p w:rsidR="004F7289" w:rsidRDefault="004F7289" w:rsidP="00B74618">
      <w:r w:rsidRPr="00491C86">
        <w:t>Исп. Арухов Ш.Г.</w:t>
      </w:r>
    </w:p>
    <w:p w:rsidR="004F7289" w:rsidRDefault="004F7289" w:rsidP="00B74618"/>
    <w:p w:rsidR="004F7289" w:rsidRPr="00197DD6" w:rsidRDefault="004F7289" w:rsidP="00B74618">
      <w:r>
        <w:t xml:space="preserve">                                                                                              </w:t>
      </w:r>
      <w:r w:rsidRPr="00197DD6">
        <w:t>УТВЕРЖДЕНА</w:t>
      </w:r>
    </w:p>
    <w:p w:rsidR="004F7289" w:rsidRPr="00197DD6" w:rsidRDefault="004F7289" w:rsidP="00B74618">
      <w:r>
        <w:t xml:space="preserve">                                                                                     постановлением Главы</w:t>
      </w:r>
    </w:p>
    <w:p w:rsidR="004F7289" w:rsidRPr="00197DD6" w:rsidRDefault="004F7289" w:rsidP="00B74618">
      <w:r>
        <w:t xml:space="preserve">                                                                                     МР «Ахтынский </w:t>
      </w:r>
      <w:r w:rsidRPr="00197DD6">
        <w:t xml:space="preserve"> района</w:t>
      </w:r>
      <w:r>
        <w:t>»</w:t>
      </w:r>
    </w:p>
    <w:p w:rsidR="004F7289" w:rsidRPr="00197DD6" w:rsidRDefault="004F7289" w:rsidP="00B74618">
      <w:r>
        <w:t xml:space="preserve">                                                                                      от 09.04.2015 года № 20-МР</w:t>
      </w:r>
    </w:p>
    <w:p w:rsidR="004F7289" w:rsidRPr="00197DD6" w:rsidRDefault="004F7289" w:rsidP="00B74618">
      <w:r w:rsidRPr="00197DD6"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Default="004F7289" w:rsidP="00B74618">
      <w:pPr>
        <w:rPr>
          <w:b/>
          <w:bCs/>
        </w:rPr>
      </w:pPr>
      <w:r w:rsidRPr="00197DD6">
        <w:rPr>
          <w:b/>
          <w:bCs/>
        </w:rPr>
        <w:t> </w:t>
      </w: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Pr="00197DD6" w:rsidRDefault="004F7289" w:rsidP="00B74618"/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BE7831" w:rsidRDefault="004F7289" w:rsidP="00B74618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</w:t>
      </w:r>
      <w:r w:rsidRPr="00BE7831">
        <w:rPr>
          <w:b/>
          <w:bCs/>
          <w:sz w:val="36"/>
          <w:szCs w:val="36"/>
        </w:rPr>
        <w:t>Муниципальная целевая программа</w:t>
      </w:r>
    </w:p>
    <w:p w:rsidR="004F7289" w:rsidRDefault="004F7289" w:rsidP="00B7461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</w:t>
      </w:r>
      <w:r w:rsidRPr="00BE7831">
        <w:rPr>
          <w:b/>
          <w:bCs/>
          <w:sz w:val="36"/>
          <w:szCs w:val="36"/>
        </w:rPr>
        <w:t xml:space="preserve">«Комплексные меры по противодействию </w:t>
      </w:r>
      <w:r>
        <w:rPr>
          <w:b/>
          <w:bCs/>
          <w:sz w:val="36"/>
          <w:szCs w:val="36"/>
        </w:rPr>
        <w:t xml:space="preserve">      </w:t>
      </w:r>
    </w:p>
    <w:p w:rsidR="004F7289" w:rsidRDefault="004F7289" w:rsidP="00B7461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злоупотреблению наркотическими средствами</w:t>
      </w:r>
      <w:r w:rsidRPr="00BE7831">
        <w:rPr>
          <w:b/>
          <w:bCs/>
          <w:sz w:val="36"/>
          <w:szCs w:val="36"/>
        </w:rPr>
        <w:t xml:space="preserve"> и их незако</w:t>
      </w:r>
      <w:r>
        <w:rPr>
          <w:b/>
          <w:bCs/>
          <w:sz w:val="36"/>
          <w:szCs w:val="36"/>
        </w:rPr>
        <w:t>нному обороту в</w:t>
      </w:r>
      <w:r w:rsidRPr="00BE7831">
        <w:rPr>
          <w:b/>
          <w:bCs/>
          <w:sz w:val="36"/>
          <w:szCs w:val="36"/>
        </w:rPr>
        <w:t xml:space="preserve"> муниципальном районе</w:t>
      </w:r>
      <w:r>
        <w:rPr>
          <w:b/>
          <w:bCs/>
          <w:sz w:val="36"/>
          <w:szCs w:val="36"/>
        </w:rPr>
        <w:t xml:space="preserve">          </w:t>
      </w:r>
    </w:p>
    <w:p w:rsidR="004F7289" w:rsidRPr="00BE7831" w:rsidRDefault="004F7289" w:rsidP="00B74618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«Ахтынский район</w:t>
      </w:r>
      <w:r w:rsidRPr="00BE7831">
        <w:rPr>
          <w:b/>
          <w:bCs/>
          <w:sz w:val="36"/>
          <w:szCs w:val="36"/>
        </w:rPr>
        <w:t>»</w:t>
      </w:r>
      <w:r>
        <w:rPr>
          <w:b/>
          <w:bCs/>
          <w:sz w:val="36"/>
          <w:szCs w:val="36"/>
        </w:rPr>
        <w:t xml:space="preserve"> </w:t>
      </w:r>
      <w:r w:rsidRPr="00BE7831">
        <w:rPr>
          <w:b/>
          <w:bCs/>
          <w:sz w:val="36"/>
          <w:szCs w:val="36"/>
        </w:rPr>
        <w:t>на 2015-2017 годы</w:t>
      </w:r>
      <w:r>
        <w:rPr>
          <w:b/>
          <w:bCs/>
          <w:sz w:val="36"/>
          <w:szCs w:val="36"/>
        </w:rPr>
        <w:t>»</w:t>
      </w:r>
    </w:p>
    <w:p w:rsidR="004F7289" w:rsidRPr="00BE7831" w:rsidRDefault="004F7289" w:rsidP="00B74618">
      <w:pPr>
        <w:rPr>
          <w:sz w:val="36"/>
          <w:szCs w:val="36"/>
        </w:rPr>
      </w:pPr>
      <w:r w:rsidRPr="00BE7831">
        <w:rPr>
          <w:b/>
          <w:bCs/>
          <w:sz w:val="36"/>
          <w:szCs w:val="36"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Default="004F7289" w:rsidP="00B74618">
      <w:pPr>
        <w:rPr>
          <w:b/>
          <w:bCs/>
        </w:rPr>
      </w:pPr>
      <w:r w:rsidRPr="00197DD6">
        <w:rPr>
          <w:b/>
          <w:bCs/>
        </w:rPr>
        <w:t> </w:t>
      </w: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Pr="00197DD6" w:rsidRDefault="004F7289" w:rsidP="00B74618"/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197DD6" w:rsidRDefault="004F7289" w:rsidP="00B74618">
      <w:r w:rsidRPr="00197DD6">
        <w:rPr>
          <w:b/>
          <w:bCs/>
        </w:rPr>
        <w:t> </w:t>
      </w:r>
    </w:p>
    <w:p w:rsidR="004F7289" w:rsidRPr="00D04019" w:rsidRDefault="004F7289" w:rsidP="00B74618">
      <w:r>
        <w:rPr>
          <w:b/>
          <w:bCs/>
        </w:rPr>
        <w:t xml:space="preserve">                                                         с. Ахт</w:t>
      </w:r>
    </w:p>
    <w:p w:rsidR="004F7289" w:rsidRDefault="004F7289" w:rsidP="00B74618">
      <w:pPr>
        <w:rPr>
          <w:b/>
          <w:bCs/>
        </w:rPr>
      </w:pPr>
    </w:p>
    <w:p w:rsidR="004F7289" w:rsidRDefault="004F7289" w:rsidP="00B74618">
      <w:pPr>
        <w:rPr>
          <w:b/>
          <w:bCs/>
        </w:rPr>
      </w:pP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                       </w:t>
      </w:r>
      <w:r w:rsidRPr="00694927">
        <w:rPr>
          <w:b/>
          <w:bCs/>
          <w:sz w:val="28"/>
          <w:szCs w:val="28"/>
        </w:rPr>
        <w:t xml:space="preserve"> П А С П О Р Т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муниципальной целевой программы «Комплексные меры по противодействию злоупотреблению наркотиками и их незаконному обороту в муниципальном районе  «Ахтынский район» на 2015-2017 годы»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tbl>
      <w:tblPr>
        <w:tblW w:w="9360" w:type="dxa"/>
        <w:tblInd w:w="115" w:type="dxa"/>
        <w:tblCellMar>
          <w:left w:w="0" w:type="dxa"/>
          <w:right w:w="0" w:type="dxa"/>
        </w:tblCellMar>
        <w:tblLook w:val="00A0"/>
      </w:tblPr>
      <w:tblGrid>
        <w:gridCol w:w="2953"/>
        <w:gridCol w:w="884"/>
        <w:gridCol w:w="5523"/>
      </w:tblGrid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муниципальная целевая программа «Комплексные меры по противодейс</w:t>
            </w:r>
            <w:r>
              <w:rPr>
                <w:sz w:val="28"/>
                <w:szCs w:val="28"/>
              </w:rPr>
              <w:t>твию злоупотреблению наркотическими средствами</w:t>
            </w:r>
            <w:r w:rsidRPr="00694927">
              <w:rPr>
                <w:sz w:val="28"/>
                <w:szCs w:val="28"/>
              </w:rPr>
              <w:t xml:space="preserve"> и их </w:t>
            </w:r>
            <w:r>
              <w:rPr>
                <w:sz w:val="28"/>
                <w:szCs w:val="28"/>
              </w:rPr>
              <w:t>незаконному обороту в</w:t>
            </w:r>
            <w:r w:rsidRPr="00694927">
              <w:rPr>
                <w:sz w:val="28"/>
                <w:szCs w:val="28"/>
              </w:rPr>
              <w:t xml:space="preserve"> муниципальном районе</w:t>
            </w:r>
            <w:r>
              <w:rPr>
                <w:sz w:val="28"/>
                <w:szCs w:val="28"/>
              </w:rPr>
              <w:t xml:space="preserve"> «Ахтынский район» </w:t>
            </w:r>
            <w:r w:rsidRPr="00694927">
              <w:rPr>
                <w:sz w:val="28"/>
                <w:szCs w:val="28"/>
              </w:rPr>
              <w:t xml:space="preserve"> на 2015-2017 годы» (далее – Программа)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Федеральный закон от 8 января 1998 года № 3-ФЗ «О наркотических средствах и психотропных веществах»;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Указ Президента Российской Федерации от 18 октября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94927">
                <w:rPr>
                  <w:sz w:val="28"/>
                  <w:szCs w:val="28"/>
                </w:rPr>
                <w:t>2007 г</w:t>
              </w:r>
            </w:smartTag>
            <w:r w:rsidRPr="00694927">
              <w:rPr>
                <w:sz w:val="28"/>
                <w:szCs w:val="28"/>
              </w:rPr>
              <w:t>. № 1374 «О дополнительных мерах по противодействию незаконному обороту наркотических средств, психотропных веществ и их прекурсоров»;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Республиканская целевая программа «Комплексные меры по противодействию злоупотреблению наркотиками и их незаконному обороту на 2012-2014 годы»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Муниципальный заказчик Программы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</w:t>
            </w:r>
            <w:r w:rsidRPr="00694927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«Ахтынский район»</w:t>
            </w:r>
            <w:r w:rsidRPr="00694927">
              <w:rPr>
                <w:sz w:val="28"/>
                <w:szCs w:val="28"/>
              </w:rPr>
              <w:t>.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Антинаркотиче</w:t>
            </w:r>
            <w:r>
              <w:rPr>
                <w:sz w:val="28"/>
                <w:szCs w:val="28"/>
              </w:rPr>
              <w:t>ская комиссия МР, ГБУЗ «Ахтынскоя ЦРБ»</w:t>
            </w:r>
            <w:r w:rsidRPr="00694927">
              <w:rPr>
                <w:sz w:val="28"/>
                <w:szCs w:val="28"/>
              </w:rPr>
              <w:t xml:space="preserve">, ОМВД </w:t>
            </w:r>
            <w:r>
              <w:rPr>
                <w:sz w:val="28"/>
                <w:szCs w:val="28"/>
              </w:rPr>
              <w:t>России по Ахты</w:t>
            </w:r>
            <w:r w:rsidRPr="00694927">
              <w:rPr>
                <w:sz w:val="28"/>
                <w:szCs w:val="28"/>
              </w:rPr>
              <w:t>скому району (по согласованию),</w:t>
            </w:r>
            <w:r>
              <w:rPr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Pr="00694927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 района, главный специалист по делам молодежи, спорту и туризму</w:t>
            </w:r>
            <w:r w:rsidRPr="00694927">
              <w:rPr>
                <w:sz w:val="28"/>
                <w:szCs w:val="28"/>
              </w:rPr>
              <w:t>.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Основная цель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 распространения </w:t>
            </w:r>
            <w:r w:rsidRPr="00694927">
              <w:rPr>
                <w:sz w:val="28"/>
                <w:szCs w:val="28"/>
              </w:rPr>
              <w:t xml:space="preserve"> наркомании и связанной с ней преступности.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Создание системы профилактики потребления наркотиков различными категориями населения, прежде всего молодежью и несовершеннолетними;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 предупреждение связанных с наркотиками правонарушений;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-проведение комплексных оперативно-профилактических операций, направленных на выявление и пресечение каналов поступления наркотиков в незаконный оборот;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-повышение уровня осведомленности населения района о неблагоприятных последст</w:t>
            </w:r>
            <w:r>
              <w:rPr>
                <w:sz w:val="28"/>
                <w:szCs w:val="28"/>
              </w:rPr>
              <w:t xml:space="preserve">виях немедицинского потребления </w:t>
            </w:r>
            <w:r w:rsidRPr="00694927">
              <w:rPr>
                <w:sz w:val="28"/>
                <w:szCs w:val="28"/>
              </w:rPr>
              <w:t>наркотических средств, психотропных веществ и о системе оказания помощи наркозависимым больным;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-укрепление межведомственного взаимодействия при проведении антинаркотических мероприятий.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2015-2017 годы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проведение профилактических мероприятий по противодействию злоупотреблению наркотиками и их незаконному обороту;</w:t>
            </w:r>
          </w:p>
          <w:p w:rsidR="004F7289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диагностика, лечение и реабилитация </w:t>
            </w:r>
            <w:r>
              <w:rPr>
                <w:sz w:val="28"/>
                <w:szCs w:val="28"/>
              </w:rPr>
              <w:t>наркозависимых;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пресечение незаконного оборота наркотиков;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развитие системы информационного сопровождения антинаркотической деятельности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Исполнители основных мероприятий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Антина</w:t>
            </w:r>
            <w:r>
              <w:rPr>
                <w:sz w:val="28"/>
                <w:szCs w:val="28"/>
              </w:rPr>
              <w:t>ркотическая комиссия муниципального района, ГБУЗ «Ахтынская ЦРБ»,</w:t>
            </w:r>
            <w:r w:rsidRPr="00694927">
              <w:rPr>
                <w:sz w:val="28"/>
                <w:szCs w:val="28"/>
              </w:rPr>
              <w:t xml:space="preserve"> ОМВД </w:t>
            </w:r>
            <w:r>
              <w:rPr>
                <w:sz w:val="28"/>
                <w:szCs w:val="28"/>
              </w:rPr>
              <w:t>России по Ахтын</w:t>
            </w:r>
            <w:r w:rsidRPr="00694927">
              <w:rPr>
                <w:sz w:val="28"/>
                <w:szCs w:val="28"/>
              </w:rPr>
              <w:t xml:space="preserve">скому району (по согласованию),управление образования района, </w:t>
            </w:r>
            <w:r>
              <w:rPr>
                <w:sz w:val="28"/>
                <w:szCs w:val="28"/>
              </w:rPr>
              <w:t>главный специалист по делам молодежи, спорту и туризму</w:t>
            </w:r>
            <w:r w:rsidRPr="00694927">
              <w:rPr>
                <w:sz w:val="28"/>
                <w:szCs w:val="28"/>
              </w:rPr>
              <w:t>.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Объёмы и источники финансирования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общий объём финансирования Про</w:t>
            </w:r>
            <w:r>
              <w:rPr>
                <w:sz w:val="28"/>
                <w:szCs w:val="28"/>
              </w:rPr>
              <w:t>граммы из бюджета МО «</w:t>
            </w:r>
            <w:r w:rsidRPr="00694927">
              <w:rPr>
                <w:sz w:val="28"/>
                <w:szCs w:val="28"/>
              </w:rPr>
              <w:t>муниципальный район» составляе</w:t>
            </w:r>
            <w:r>
              <w:rPr>
                <w:sz w:val="28"/>
                <w:szCs w:val="28"/>
              </w:rPr>
              <w:t>т 330</w:t>
            </w:r>
            <w:r w:rsidRPr="00694927">
              <w:rPr>
                <w:sz w:val="28"/>
                <w:szCs w:val="28"/>
              </w:rPr>
              <w:t xml:space="preserve"> тыс. рублей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в том числе по годам: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 – 110</w:t>
            </w:r>
            <w:r w:rsidRPr="00694927">
              <w:rPr>
                <w:sz w:val="28"/>
                <w:szCs w:val="28"/>
              </w:rPr>
              <w:t xml:space="preserve"> тыс. руб.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110</w:t>
            </w:r>
            <w:r w:rsidRPr="00694927">
              <w:rPr>
                <w:sz w:val="28"/>
                <w:szCs w:val="28"/>
              </w:rPr>
              <w:t xml:space="preserve"> тыс. руб.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110</w:t>
            </w:r>
            <w:r w:rsidRPr="00694927">
              <w:rPr>
                <w:sz w:val="28"/>
                <w:szCs w:val="28"/>
              </w:rPr>
              <w:t xml:space="preserve"> тыс. руб.</w:t>
            </w: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Система организации управления и контроля за выполнением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          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Общее руководство Программой, координацию работы по ее исполнению осуществляет Антинар</w:t>
            </w:r>
            <w:r>
              <w:rPr>
                <w:sz w:val="28"/>
                <w:szCs w:val="28"/>
              </w:rPr>
              <w:t>котическая комиссия в муниципальном районе.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</w:p>
        </w:tc>
      </w:tr>
      <w:tr w:rsidR="004F7289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Default="004F7289" w:rsidP="00DB0DE5">
            <w:pPr>
              <w:rPr>
                <w:sz w:val="28"/>
                <w:szCs w:val="28"/>
              </w:rPr>
            </w:pP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Default="004F7289" w:rsidP="00DB0DE5">
            <w:pPr>
              <w:rPr>
                <w:sz w:val="28"/>
                <w:szCs w:val="28"/>
              </w:rPr>
            </w:pP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Default="004F7289" w:rsidP="00DB0DE5">
            <w:pPr>
              <w:rPr>
                <w:sz w:val="28"/>
                <w:szCs w:val="28"/>
              </w:rPr>
            </w:pP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снижение уровня на</w:t>
            </w:r>
            <w:r>
              <w:rPr>
                <w:sz w:val="28"/>
                <w:szCs w:val="28"/>
              </w:rPr>
              <w:t xml:space="preserve">ркотизации населения </w:t>
            </w:r>
            <w:r w:rsidRPr="00694927">
              <w:rPr>
                <w:sz w:val="28"/>
                <w:szCs w:val="28"/>
              </w:rPr>
              <w:t xml:space="preserve"> муниципального района;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 детей и молодежи употреблению</w:t>
            </w:r>
            <w:r w:rsidRPr="00694927">
              <w:rPr>
                <w:sz w:val="28"/>
                <w:szCs w:val="28"/>
              </w:rPr>
              <w:t xml:space="preserve"> наркотических, психотропных и сильнод</w:t>
            </w:r>
            <w:r>
              <w:rPr>
                <w:sz w:val="28"/>
                <w:szCs w:val="28"/>
              </w:rPr>
              <w:t>ействующих веществ</w:t>
            </w:r>
            <w:r w:rsidRPr="00694927">
              <w:rPr>
                <w:sz w:val="28"/>
                <w:szCs w:val="28"/>
              </w:rPr>
              <w:t>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повышение охвата обучающихся в учреждениях образования, принимающих участие в мероприятиях профилактических программ различного уровня;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снижение степени доступности наркотиков для незаконного потребления;</w:t>
            </w:r>
          </w:p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</w:tbl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numPr>
          <w:ilvl w:val="0"/>
          <w:numId w:val="1"/>
        </w:num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I.СОДЕРЖАНИЕ ПРОБЛЕМЫ И ОБОСНОВАНИЕ НЕОБХОДИМОСТИ ЕЕ РЕШЕНИЯ ПРОГРАММНЫМИ МЕТОДАМИ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sz w:val="28"/>
          <w:szCs w:val="28"/>
        </w:rPr>
        <w:t xml:space="preserve">В Ахтынском </w:t>
      </w:r>
      <w:r w:rsidRPr="00694927">
        <w:rPr>
          <w:sz w:val="28"/>
          <w:szCs w:val="28"/>
        </w:rPr>
        <w:t xml:space="preserve"> районе проводится целенаправленная работа по противодействию злоупотреблению наркотическими средствами и их незаконному обороту.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Для планирования государственной антинаркотической работы, выработки эффективных управленческих решений по противодействию злоупотреблению наркотическими средствами и их незаконному обороту регулярно проводится мониторинг наркоситуации в районе.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sz w:val="28"/>
          <w:szCs w:val="28"/>
        </w:rPr>
        <w:t> </w:t>
      </w:r>
      <w:r w:rsidRPr="00694927">
        <w:rPr>
          <w:b/>
          <w:bCs/>
          <w:sz w:val="28"/>
          <w:szCs w:val="28"/>
        </w:rPr>
        <w:t>Основные про</w:t>
      </w:r>
      <w:r>
        <w:rPr>
          <w:b/>
          <w:bCs/>
          <w:sz w:val="28"/>
          <w:szCs w:val="28"/>
        </w:rPr>
        <w:t>блемы муниципального района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«Ахтынский </w:t>
      </w:r>
      <w:r w:rsidRPr="00694927">
        <w:rPr>
          <w:b/>
          <w:bCs/>
          <w:sz w:val="28"/>
          <w:szCs w:val="28"/>
        </w:rPr>
        <w:t xml:space="preserve"> район», затрагиваемые</w:t>
      </w:r>
      <w:r>
        <w:rPr>
          <w:sz w:val="28"/>
          <w:szCs w:val="28"/>
        </w:rPr>
        <w:t xml:space="preserve">  в </w:t>
      </w:r>
      <w:r w:rsidRPr="00694927">
        <w:rPr>
          <w:b/>
          <w:bCs/>
          <w:sz w:val="28"/>
          <w:szCs w:val="28"/>
        </w:rPr>
        <w:t>сложившейся наркоситуацией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На данный момент ситуация в рай</w:t>
      </w:r>
      <w:r>
        <w:rPr>
          <w:sz w:val="28"/>
          <w:szCs w:val="28"/>
        </w:rPr>
        <w:t xml:space="preserve">оне характеризуется расширением </w:t>
      </w:r>
      <w:r w:rsidRPr="00694927">
        <w:rPr>
          <w:sz w:val="28"/>
          <w:szCs w:val="28"/>
        </w:rPr>
        <w:t>незаконного распространения и немедицинского потребления наркотиков,</w:t>
      </w:r>
      <w:r>
        <w:rPr>
          <w:sz w:val="28"/>
          <w:szCs w:val="28"/>
        </w:rPr>
        <w:t xml:space="preserve"> курительных смесей,</w:t>
      </w:r>
      <w:r w:rsidRPr="00694927">
        <w:rPr>
          <w:sz w:val="28"/>
          <w:szCs w:val="28"/>
        </w:rPr>
        <w:t xml:space="preserve"> что серьезно осложняет социальное, экономическое, культурное и духовно-нравственное развитие общества.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Увеличивается количество лиц, потребляющих наркотически</w:t>
      </w:r>
      <w:r>
        <w:rPr>
          <w:sz w:val="28"/>
          <w:szCs w:val="28"/>
        </w:rPr>
        <w:t>е средства без назначения врача и курительные смеси.</w:t>
      </w:r>
      <w:r w:rsidRPr="00694927">
        <w:rPr>
          <w:sz w:val="28"/>
          <w:szCs w:val="28"/>
        </w:rPr>
        <w:t xml:space="preserve"> В последние годы наблюдается рост </w:t>
      </w:r>
      <w:r>
        <w:rPr>
          <w:sz w:val="28"/>
          <w:szCs w:val="28"/>
        </w:rPr>
        <w:t xml:space="preserve">использование курительных смесей среди </w:t>
      </w:r>
      <w:r w:rsidRPr="00694927">
        <w:rPr>
          <w:sz w:val="28"/>
          <w:szCs w:val="28"/>
        </w:rPr>
        <w:t xml:space="preserve"> жителей</w:t>
      </w:r>
      <w:r>
        <w:rPr>
          <w:sz w:val="28"/>
          <w:szCs w:val="28"/>
        </w:rPr>
        <w:t xml:space="preserve"> района</w:t>
      </w:r>
      <w:r w:rsidRPr="00694927">
        <w:rPr>
          <w:sz w:val="28"/>
          <w:szCs w:val="28"/>
        </w:rPr>
        <w:t>. Особую обеспокоенность вызыва</w:t>
      </w:r>
      <w:r>
        <w:rPr>
          <w:sz w:val="28"/>
          <w:szCs w:val="28"/>
        </w:rPr>
        <w:t>ет распространенность курительных смесей</w:t>
      </w:r>
      <w:r w:rsidRPr="00694927">
        <w:rPr>
          <w:sz w:val="28"/>
          <w:szCs w:val="28"/>
        </w:rPr>
        <w:t xml:space="preserve"> среди молодежи. В</w:t>
      </w:r>
      <w:r>
        <w:rPr>
          <w:sz w:val="28"/>
          <w:szCs w:val="28"/>
        </w:rPr>
        <w:t xml:space="preserve"> Ахтынской ЦРБ</w:t>
      </w:r>
      <w:r w:rsidRPr="00694927">
        <w:rPr>
          <w:sz w:val="28"/>
          <w:szCs w:val="28"/>
        </w:rPr>
        <w:t xml:space="preserve"> работает наркологический кабинет, ведется работа по профилактике злоупотребления наркотическими средствами.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Сотрудниками ОМВД</w:t>
      </w:r>
      <w:r>
        <w:rPr>
          <w:sz w:val="28"/>
          <w:szCs w:val="28"/>
        </w:rPr>
        <w:t xml:space="preserve"> России по Ахтын</w:t>
      </w:r>
      <w:r w:rsidRPr="00694927">
        <w:rPr>
          <w:sz w:val="28"/>
          <w:szCs w:val="28"/>
        </w:rPr>
        <w:t>скому району проводятся операти</w:t>
      </w:r>
      <w:r>
        <w:rPr>
          <w:sz w:val="28"/>
          <w:szCs w:val="28"/>
        </w:rPr>
        <w:t>вно-профилактические мероприятия</w:t>
      </w:r>
      <w:r w:rsidRPr="00694927">
        <w:rPr>
          <w:sz w:val="28"/>
          <w:szCs w:val="28"/>
        </w:rPr>
        <w:t xml:space="preserve"> . Основной целью рейдов по населенным пунктам является обнаружение растений мака и конопли в огородах граждан, установления лиц, занимающихся культивированием, изготовлением, приобретением, сбытом наркотических средств</w:t>
      </w:r>
      <w:r>
        <w:rPr>
          <w:sz w:val="28"/>
          <w:szCs w:val="28"/>
        </w:rPr>
        <w:t xml:space="preserve"> и курительных смесей</w:t>
      </w:r>
      <w:r w:rsidRPr="00694927">
        <w:rPr>
          <w:sz w:val="28"/>
          <w:szCs w:val="28"/>
        </w:rPr>
        <w:t>.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sz w:val="28"/>
          <w:szCs w:val="28"/>
        </w:rPr>
        <w:t>Сложившаяс</w:t>
      </w:r>
      <w:r w:rsidRPr="00694927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94927">
        <w:rPr>
          <w:sz w:val="28"/>
          <w:szCs w:val="28"/>
        </w:rPr>
        <w:t xml:space="preserve"> наркоситуация представляет серьезную угрозу здоровью населения района, правопорядку, общественному благосостоянию и безопасности.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Настоящая Программа позволит перспективным образом использовать целевые средства на выполнение мероприятий по противодействию злоупотреблению наркотиками и их незаконному обороту.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Программа затрагивает сферу деятельности большинства отделов и организаций. Решение проблемы борьбы с наркоманией невозможно осуществить в пределах одного финансового года по причине необходимости проведения большого количества долгосрочных мероприятий социального</w:t>
      </w:r>
      <w:r>
        <w:rPr>
          <w:sz w:val="28"/>
          <w:szCs w:val="28"/>
        </w:rPr>
        <w:t xml:space="preserve"> и профилактического</w:t>
      </w:r>
      <w:r w:rsidRPr="00694927">
        <w:rPr>
          <w:sz w:val="28"/>
          <w:szCs w:val="28"/>
        </w:rPr>
        <w:t xml:space="preserve"> характера, направленных на лечение и реабилитацию лиц, больных наркоманией, </w:t>
      </w:r>
      <w:r>
        <w:rPr>
          <w:sz w:val="28"/>
          <w:szCs w:val="28"/>
        </w:rPr>
        <w:t xml:space="preserve">создание </w:t>
      </w:r>
      <w:r w:rsidRPr="00694927">
        <w:rPr>
          <w:sz w:val="28"/>
          <w:szCs w:val="28"/>
        </w:rPr>
        <w:t>спортивно-оздоровительных клубов; разработку новых методик и технологий пресечения незаконного оборота наркотиков. В связи с этим Программа рассчитана на трехлетний период с возможной последующей разработкой новой программы.</w:t>
      </w:r>
    </w:p>
    <w:p w:rsidR="004F7289" w:rsidRPr="00694927" w:rsidRDefault="004F7289" w:rsidP="00B74618">
      <w:pPr>
        <w:numPr>
          <w:ilvl w:val="0"/>
          <w:numId w:val="2"/>
        </w:num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II.ОСНОВНЫЕ ЦЕЛИ, ЗАДАЧИ И СРОКИ РЕАЛИЗАЦИИ ПРОГРАММЫ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Основной целью настоящей Программы является снижение темпов роста наркомании и связанной с ней преступности.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-проведение профилактических мероприятий по противодействию злоупотреблению наркотиками и их незаконному обороту;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-диагностика, лечение и реабилитация наркотических средств и психотропных веществ без назначения врача;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-пресечение незаконного оборота наркотиков</w:t>
      </w:r>
      <w:r>
        <w:rPr>
          <w:sz w:val="28"/>
          <w:szCs w:val="28"/>
        </w:rPr>
        <w:t xml:space="preserve"> и курительных смесей</w:t>
      </w:r>
      <w:r w:rsidRPr="00694927">
        <w:rPr>
          <w:sz w:val="28"/>
          <w:szCs w:val="28"/>
        </w:rPr>
        <w:t>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Вследствие необходимости постоянного совершенствования форм и методов противодействия распространению наркотиков, а также с учетом наличия в Программе значительного количества долгосрочных мероприятий ее реализация рассчитана на трехлетний период (с 2015 по 2017 годы).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III. РЕСУРСНОЕ ОБЕСПЕЧЕНИЕ ПРОГРАММЫ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Для реализации мероприят</w:t>
      </w:r>
      <w:r>
        <w:rPr>
          <w:sz w:val="28"/>
          <w:szCs w:val="28"/>
        </w:rPr>
        <w:t>ий Программы с необходимо 330</w:t>
      </w:r>
      <w:r w:rsidRPr="00694927">
        <w:rPr>
          <w:sz w:val="28"/>
          <w:szCs w:val="28"/>
        </w:rPr>
        <w:t xml:space="preserve"> тыс. рублей из районного бюджета му</w:t>
      </w:r>
      <w:r>
        <w:rPr>
          <w:sz w:val="28"/>
          <w:szCs w:val="28"/>
        </w:rPr>
        <w:t xml:space="preserve">ниципального образования «Ахтынский </w:t>
      </w:r>
      <w:r w:rsidRPr="00694927">
        <w:rPr>
          <w:sz w:val="28"/>
          <w:szCs w:val="28"/>
        </w:rPr>
        <w:t xml:space="preserve"> район», в том числе: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В 2015 го</w:t>
      </w:r>
      <w:r>
        <w:rPr>
          <w:sz w:val="28"/>
          <w:szCs w:val="28"/>
        </w:rPr>
        <w:t>ду – 11</w:t>
      </w:r>
      <w:r w:rsidRPr="00694927">
        <w:rPr>
          <w:sz w:val="28"/>
          <w:szCs w:val="28"/>
        </w:rPr>
        <w:t>0 тыс. руб.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sz w:val="28"/>
          <w:szCs w:val="28"/>
        </w:rPr>
        <w:t>В 2016 году – 11</w:t>
      </w:r>
      <w:r w:rsidRPr="00694927">
        <w:rPr>
          <w:sz w:val="28"/>
          <w:szCs w:val="28"/>
        </w:rPr>
        <w:t>0 тыс. руб.</w:t>
      </w:r>
    </w:p>
    <w:p w:rsidR="004F7289" w:rsidRPr="00694927" w:rsidRDefault="004F7289" w:rsidP="00B74618">
      <w:pPr>
        <w:rPr>
          <w:sz w:val="28"/>
          <w:szCs w:val="28"/>
        </w:rPr>
      </w:pPr>
      <w:r>
        <w:rPr>
          <w:sz w:val="28"/>
          <w:szCs w:val="28"/>
        </w:rPr>
        <w:t>В 2017 году – 11</w:t>
      </w:r>
      <w:r w:rsidRPr="00694927">
        <w:rPr>
          <w:sz w:val="28"/>
          <w:szCs w:val="28"/>
        </w:rPr>
        <w:t>0 тыс. руб.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IY. МЕХАНИЗМ РЕАЛИЗАЦИИ ПРОГРАММЫ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Программные мероприятия реализуются учреждениями и от</w:t>
      </w:r>
      <w:r>
        <w:rPr>
          <w:sz w:val="28"/>
          <w:szCs w:val="28"/>
        </w:rPr>
        <w:t xml:space="preserve">делами администрации </w:t>
      </w:r>
      <w:r w:rsidRPr="00694927">
        <w:rPr>
          <w:sz w:val="28"/>
          <w:szCs w:val="28"/>
        </w:rPr>
        <w:t xml:space="preserve"> муниципального района, осуществляющими меры противодействия злоупотреблению наркотиками и их незаконному обороту в пределах своей компетенции. Взаимодействие и сотрудничество указанных органов и учреждений осуществляется на основе действующего федерального и республиканского законодательства, а также различного рода договоров и соглашений.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При недостаточном финансировании мероприятий Программы исполнители программных мероприятий вносят руководителю Программы предложения об изменении сроков их реализации либо о снятии с контроля.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Итоги хода реализации Программы рассматриваются ежеквартально на заседаниях Антинар</w:t>
      </w:r>
      <w:r>
        <w:rPr>
          <w:sz w:val="28"/>
          <w:szCs w:val="28"/>
        </w:rPr>
        <w:t xml:space="preserve">котической комиссии в </w:t>
      </w:r>
      <w:r w:rsidRPr="00694927">
        <w:rPr>
          <w:sz w:val="28"/>
          <w:szCs w:val="28"/>
        </w:rPr>
        <w:t xml:space="preserve"> муниципальном районе.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 xml:space="preserve">С учетом реализации системы программных мероприятий исполнители Программы уточняют объемы необходимых средств для их финансирования в очередном году и представляют проект соответствующей бюджетной заявки в финансовый </w:t>
      </w:r>
      <w:r>
        <w:rPr>
          <w:sz w:val="28"/>
          <w:szCs w:val="28"/>
        </w:rPr>
        <w:t>отдел муниципального района «Ахтын</w:t>
      </w:r>
      <w:r w:rsidRPr="00694927">
        <w:rPr>
          <w:sz w:val="28"/>
          <w:szCs w:val="28"/>
        </w:rPr>
        <w:t>ский муниципальный район».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 xml:space="preserve">V. ОРГАНИЗАЦИЯ УПРАВЛЕНИЯ ПРОГРАММОЙ, </w:t>
      </w:r>
      <w:r>
        <w:rPr>
          <w:b/>
          <w:bCs/>
          <w:sz w:val="28"/>
          <w:szCs w:val="28"/>
        </w:rPr>
        <w:t xml:space="preserve"> </w:t>
      </w:r>
      <w:r w:rsidRPr="00694927">
        <w:rPr>
          <w:b/>
          <w:bCs/>
          <w:sz w:val="28"/>
          <w:szCs w:val="28"/>
        </w:rPr>
        <w:t>КОНТРОЛЬ ЗА ХОДОМ ЕЕ ИСПОЛНЕНИЯ И ОЦЕНКА ЭФФЕКТИВНОСТИ ЕЁ РЕАЛИЗАЦИИ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Реализацию программы и контроль за ее исполнением осуществляет Антинар</w:t>
      </w:r>
      <w:r>
        <w:rPr>
          <w:sz w:val="28"/>
          <w:szCs w:val="28"/>
        </w:rPr>
        <w:t xml:space="preserve">котическая комиссия в </w:t>
      </w:r>
      <w:r w:rsidRPr="00694927">
        <w:rPr>
          <w:sz w:val="28"/>
          <w:szCs w:val="28"/>
        </w:rPr>
        <w:t xml:space="preserve"> муниципальном районе.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Руководитель Программы</w:t>
      </w:r>
      <w:r>
        <w:rPr>
          <w:sz w:val="28"/>
          <w:szCs w:val="28"/>
        </w:rPr>
        <w:t xml:space="preserve"> совместно с ОМВД России по Ахтынскому</w:t>
      </w:r>
      <w:r w:rsidRPr="00694927">
        <w:rPr>
          <w:sz w:val="28"/>
          <w:szCs w:val="28"/>
        </w:rPr>
        <w:t xml:space="preserve"> району с учетом выделяемых на реализацию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Предполагается, что реализация Программы будет способствовать: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-снижению уровня на</w:t>
      </w:r>
      <w:r>
        <w:rPr>
          <w:sz w:val="28"/>
          <w:szCs w:val="28"/>
        </w:rPr>
        <w:t xml:space="preserve">ркотизации населения </w:t>
      </w:r>
      <w:r w:rsidRPr="00694927">
        <w:rPr>
          <w:sz w:val="28"/>
          <w:szCs w:val="28"/>
        </w:rPr>
        <w:t xml:space="preserve"> района;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-повышению охвата обучающихся в учреждениях образования, принимающих участие в мероприятиях профилактических программ различного уровня;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-снижению степени доступности наркотиков для незаконного потребления;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-своевременному осуществлению мониторинга распространения наркомании, незаконного оборота наркотиков и связанных с этим потерь общества;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-оптимизации затрат на профилактику, лечение и реабилитацию лиц, больных наркоманией;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повышению антинаркотической ориентации общества;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      VI. Целевые показатели (индикаторы программы)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tbl>
      <w:tblPr>
        <w:tblW w:w="9600" w:type="dxa"/>
        <w:tblCellMar>
          <w:left w:w="0" w:type="dxa"/>
          <w:right w:w="0" w:type="dxa"/>
        </w:tblCellMar>
        <w:tblLook w:val="00A0"/>
      </w:tblPr>
      <w:tblGrid>
        <w:gridCol w:w="499"/>
        <w:gridCol w:w="5135"/>
        <w:gridCol w:w="1416"/>
        <w:gridCol w:w="1275"/>
        <w:gridCol w:w="1275"/>
      </w:tblGrid>
      <w:tr w:rsidR="004F7289" w:rsidRPr="00694927" w:rsidTr="00DB0DE5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Индикаторы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2017</w:t>
            </w:r>
          </w:p>
        </w:tc>
      </w:tr>
      <w:tr w:rsidR="004F7289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количества лиц(взрослое население), состоящих на диспансерном учете в н</w:t>
            </w:r>
            <w:r>
              <w:rPr>
                <w:sz w:val="28"/>
                <w:szCs w:val="28"/>
              </w:rPr>
              <w:t>аркологическом кабинете ГБУЗ</w:t>
            </w:r>
            <w:r w:rsidRPr="006949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694927">
              <w:rPr>
                <w:sz w:val="28"/>
                <w:szCs w:val="28"/>
              </w:rPr>
              <w:t xml:space="preserve">ЦРБ </w:t>
            </w:r>
            <w:r>
              <w:rPr>
                <w:sz w:val="28"/>
                <w:szCs w:val="28"/>
              </w:rPr>
              <w:t xml:space="preserve">Ахтынского района» </w:t>
            </w:r>
            <w:r w:rsidRPr="00694927">
              <w:rPr>
                <w:sz w:val="28"/>
                <w:szCs w:val="28"/>
              </w:rPr>
              <w:t>по отношению 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</w:tr>
      <w:tr w:rsidR="004F7289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количества несовершеннолетних, состоящих на</w:t>
            </w:r>
            <w:r>
              <w:rPr>
                <w:sz w:val="28"/>
                <w:szCs w:val="28"/>
              </w:rPr>
              <w:t xml:space="preserve"> учете в наркологическом кабинете </w:t>
            </w:r>
            <w:r w:rsidRPr="00694927">
              <w:rPr>
                <w:sz w:val="28"/>
                <w:szCs w:val="28"/>
              </w:rPr>
              <w:t>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</w:tr>
      <w:tr w:rsidR="004F7289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числа преступлений, связанных с незаконным оборотом наркотиков или их аналогов, сил</w:t>
            </w:r>
            <w:r>
              <w:rPr>
                <w:sz w:val="28"/>
                <w:szCs w:val="28"/>
              </w:rPr>
              <w:t>ьнодействующих веществ по Ахтын</w:t>
            </w:r>
            <w:r w:rsidRPr="00694927">
              <w:rPr>
                <w:sz w:val="28"/>
                <w:szCs w:val="28"/>
              </w:rPr>
              <w:t>скому району по отношению 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289" w:rsidRPr="00694927" w:rsidRDefault="004F7289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</w:tr>
    </w:tbl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4F7289" w:rsidRPr="00694927" w:rsidRDefault="004F7289" w:rsidP="00B74618">
      <w:pPr>
        <w:rPr>
          <w:sz w:val="28"/>
          <w:szCs w:val="28"/>
        </w:rPr>
      </w:pPr>
    </w:p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p w:rsidR="004F7289" w:rsidRDefault="004F7289"/>
    <w:sectPr w:rsidR="004F7289" w:rsidSect="00477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30759"/>
    <w:multiLevelType w:val="multilevel"/>
    <w:tmpl w:val="42E4B4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62718"/>
    <w:multiLevelType w:val="multilevel"/>
    <w:tmpl w:val="0054EC5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295C"/>
    <w:rsid w:val="000438BE"/>
    <w:rsid w:val="00197DD6"/>
    <w:rsid w:val="002C5B53"/>
    <w:rsid w:val="00477B9E"/>
    <w:rsid w:val="00491C86"/>
    <w:rsid w:val="004B2CBE"/>
    <w:rsid w:val="004F5F7A"/>
    <w:rsid w:val="004F7289"/>
    <w:rsid w:val="00694927"/>
    <w:rsid w:val="00807D83"/>
    <w:rsid w:val="009227F4"/>
    <w:rsid w:val="00AE6232"/>
    <w:rsid w:val="00AF295C"/>
    <w:rsid w:val="00B74618"/>
    <w:rsid w:val="00BE7831"/>
    <w:rsid w:val="00C175B1"/>
    <w:rsid w:val="00D04019"/>
    <w:rsid w:val="00D50547"/>
    <w:rsid w:val="00DB0DE5"/>
    <w:rsid w:val="00EB37DC"/>
    <w:rsid w:val="00EE7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61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B2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2CB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</TotalTime>
  <Pages>9</Pages>
  <Words>1847</Words>
  <Characters>10528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Новый пользователь</cp:lastModifiedBy>
  <cp:revision>8</cp:revision>
  <cp:lastPrinted>2015-04-09T10:55:00Z</cp:lastPrinted>
  <dcterms:created xsi:type="dcterms:W3CDTF">2015-04-09T08:27:00Z</dcterms:created>
  <dcterms:modified xsi:type="dcterms:W3CDTF">2015-05-29T08:25:00Z</dcterms:modified>
</cp:coreProperties>
</file>